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6236" w14:textId="4C898384" w:rsidR="00F73A5B" w:rsidRDefault="008C2E28" w:rsidP="005F31F7">
      <w:pPr>
        <w:pStyle w:val="Overskrift1"/>
      </w:pPr>
      <w:r>
        <w:t>Søknad om permisjon</w:t>
      </w:r>
    </w:p>
    <w:p w14:paraId="22958971" w14:textId="026A4A20" w:rsidR="00244A8D" w:rsidRPr="000514A1" w:rsidRDefault="00244A8D" w:rsidP="00244A8D">
      <w:r>
        <w:t>Navn</w:t>
      </w:r>
      <w:r w:rsidR="000514A1">
        <w:t>:</w:t>
      </w:r>
    </w:p>
    <w:p w14:paraId="3002EDF7" w14:textId="6301DE49" w:rsidR="00244A8D" w:rsidRPr="000514A1" w:rsidRDefault="00AA6B9A" w:rsidP="00244A8D">
      <w:r>
        <w:t>Fødselsdato</w:t>
      </w:r>
      <w:r w:rsidR="000514A1">
        <w:t>:</w:t>
      </w:r>
    </w:p>
    <w:p w14:paraId="0AC5A5C6" w14:textId="0A58DB70" w:rsidR="007966F4" w:rsidRPr="000514A1" w:rsidRDefault="00AA6B9A" w:rsidP="00244A8D">
      <w:r>
        <w:t>Studie</w:t>
      </w:r>
      <w:r w:rsidR="00201E42">
        <w:t>/kull</w:t>
      </w:r>
      <w:r w:rsidR="00114A6B">
        <w:t>:</w:t>
      </w:r>
    </w:p>
    <w:p w14:paraId="209376CB" w14:textId="77777777" w:rsidR="007E5CF2" w:rsidRPr="00CB3CDF" w:rsidRDefault="007E5CF2" w:rsidP="005F31F7">
      <w:pPr>
        <w:pStyle w:val="Overskrift1"/>
        <w:rPr>
          <w:szCs w:val="28"/>
        </w:rPr>
      </w:pPr>
      <w:r w:rsidRPr="06575C9D">
        <w:rPr>
          <w:szCs w:val="28"/>
        </w:rPr>
        <w:t xml:space="preserve">Retningslinjer </w:t>
      </w:r>
    </w:p>
    <w:p w14:paraId="682575AF" w14:textId="73C41088" w:rsidR="00F73A5B" w:rsidRDefault="007E5CF2" w:rsidP="005F31F7">
      <w:pPr>
        <w:pStyle w:val="Overskrift1"/>
        <w:rPr>
          <w:b w:val="0"/>
          <w:bCs/>
          <w:sz w:val="24"/>
          <w:szCs w:val="24"/>
        </w:rPr>
      </w:pPr>
      <w:r w:rsidRPr="007E5CF2">
        <w:rPr>
          <w:b w:val="0"/>
          <w:bCs/>
          <w:sz w:val="24"/>
          <w:szCs w:val="24"/>
        </w:rPr>
        <w:t>Studentene har rett til permisjon ved pliktig m</w:t>
      </w:r>
      <w:r w:rsidRPr="73293676">
        <w:rPr>
          <w:b w:val="0"/>
          <w:sz w:val="24"/>
          <w:szCs w:val="24"/>
        </w:rPr>
        <w:t>i</w:t>
      </w:r>
      <w:r w:rsidR="31E39273" w:rsidRPr="73293676">
        <w:rPr>
          <w:b w:val="0"/>
          <w:sz w:val="24"/>
          <w:szCs w:val="24"/>
        </w:rPr>
        <w:t>li</w:t>
      </w:r>
      <w:r w:rsidRPr="73293676">
        <w:rPr>
          <w:b w:val="0"/>
          <w:sz w:val="24"/>
          <w:szCs w:val="24"/>
        </w:rPr>
        <w:t>tærtjeneste</w:t>
      </w:r>
      <w:r w:rsidRPr="007E5CF2">
        <w:rPr>
          <w:b w:val="0"/>
          <w:bCs/>
          <w:sz w:val="24"/>
          <w:szCs w:val="24"/>
        </w:rPr>
        <w:t xml:space="preserve">, når de har verv i studentpolitiske eller folkevalgte organer, og når det foreligger andre særlige grunner. Studenten har rett til permisjon fra studiene ved svangerskap, adopsjon og til omsorg for barn. </w:t>
      </w:r>
      <w:r w:rsidR="00CA7F38" w:rsidRPr="00CA7F38">
        <w:rPr>
          <w:b w:val="0"/>
          <w:bCs/>
          <w:sz w:val="24"/>
          <w:szCs w:val="24"/>
        </w:rPr>
        <w:t>Permisjon innvilges som hovedregel for en periode på inntil ett år, og kan økes ytterligere i inntil ett å</w:t>
      </w:r>
      <w:r w:rsidR="00CA7F38" w:rsidRPr="00114A6B">
        <w:rPr>
          <w:b w:val="0"/>
          <w:bCs/>
          <w:sz w:val="24"/>
          <w:szCs w:val="24"/>
        </w:rPr>
        <w:t>r</w:t>
      </w:r>
      <w:r w:rsidR="00CA7F38" w:rsidRPr="00114A6B">
        <w:rPr>
          <w:b w:val="0"/>
          <w:bCs/>
        </w:rPr>
        <w:t>.</w:t>
      </w:r>
      <w:r w:rsidR="00CA7F38">
        <w:t xml:space="preserve"> </w:t>
      </w:r>
      <w:r w:rsidRPr="007E5CF2">
        <w:rPr>
          <w:b w:val="0"/>
          <w:bCs/>
          <w:sz w:val="24"/>
          <w:szCs w:val="24"/>
        </w:rPr>
        <w:t xml:space="preserve">Se fagskolens </w:t>
      </w:r>
      <w:r w:rsidR="00C05779">
        <w:rPr>
          <w:b w:val="0"/>
          <w:bCs/>
          <w:sz w:val="24"/>
          <w:szCs w:val="24"/>
        </w:rPr>
        <w:t xml:space="preserve">fraværsreglement for </w:t>
      </w:r>
      <w:r w:rsidR="00B977D4">
        <w:rPr>
          <w:b w:val="0"/>
          <w:bCs/>
          <w:sz w:val="24"/>
          <w:szCs w:val="24"/>
        </w:rPr>
        <w:t>mer</w:t>
      </w:r>
      <w:r w:rsidR="00812CED">
        <w:rPr>
          <w:b w:val="0"/>
          <w:bCs/>
          <w:sz w:val="24"/>
          <w:szCs w:val="24"/>
        </w:rPr>
        <w:t xml:space="preserve"> informasjon</w:t>
      </w:r>
      <w:r w:rsidR="001651CA">
        <w:rPr>
          <w:b w:val="0"/>
          <w:bCs/>
          <w:sz w:val="24"/>
          <w:szCs w:val="24"/>
        </w:rPr>
        <w:t>.</w:t>
      </w:r>
    </w:p>
    <w:p w14:paraId="313B8277" w14:textId="4BAA84EB" w:rsidR="00F2777D" w:rsidRPr="0024162B" w:rsidRDefault="002311B1" w:rsidP="002311B1">
      <w:pPr>
        <w:rPr>
          <w:rFonts w:asciiTheme="majorHAnsi" w:eastAsiaTheme="majorEastAsia" w:hAnsiTheme="majorHAnsi" w:cstheme="majorBidi"/>
          <w:b/>
          <w:color w:val="000000" w:themeColor="text1"/>
          <w:szCs w:val="24"/>
        </w:rPr>
      </w:pPr>
      <w:r w:rsidRPr="0024162B">
        <w:rPr>
          <w:rFonts w:asciiTheme="majorHAnsi" w:eastAsiaTheme="majorEastAsia" w:hAnsiTheme="majorHAnsi" w:cstheme="majorBidi"/>
          <w:b/>
          <w:color w:val="000000" w:themeColor="text1"/>
          <w:szCs w:val="24"/>
        </w:rPr>
        <w:t>Årsak</w:t>
      </w:r>
    </w:p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8573"/>
      </w:tblGrid>
      <w:tr w:rsidR="00F2777D" w:rsidRPr="00481E35" w14:paraId="5E85B764" w14:textId="77777777" w:rsidTr="00F2777D">
        <w:tc>
          <w:tcPr>
            <w:tcW w:w="637" w:type="dxa"/>
          </w:tcPr>
          <w:p w14:paraId="5E80A37A" w14:textId="77777777" w:rsidR="00F2777D" w:rsidRPr="00481E35" w:rsidRDefault="00F2777D" w:rsidP="00F2777D">
            <w:pPr>
              <w:rPr>
                <w:rFonts w:asciiTheme="majorHAnsi" w:eastAsiaTheme="majorEastAsia" w:hAnsiTheme="majorHAnsi" w:cstheme="majorBidi"/>
                <w:b/>
                <w:color w:val="000000" w:themeColor="text1"/>
                <w:szCs w:val="24"/>
              </w:rPr>
            </w:pPr>
          </w:p>
        </w:tc>
        <w:tc>
          <w:tcPr>
            <w:tcW w:w="8573" w:type="dxa"/>
          </w:tcPr>
          <w:p w14:paraId="080C64DA" w14:textId="4B12D0C3" w:rsidR="00F2777D" w:rsidRPr="0024162B" w:rsidRDefault="00F2777D" w:rsidP="00F2777D">
            <w:pPr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</w:pPr>
            <w:r w:rsidRPr="0024162B"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  <w:t>Militærtjeneste</w:t>
            </w:r>
          </w:p>
        </w:tc>
      </w:tr>
      <w:tr w:rsidR="00F2777D" w:rsidRPr="00481E35" w14:paraId="45EBD5BC" w14:textId="77777777" w:rsidTr="00F2777D">
        <w:tc>
          <w:tcPr>
            <w:tcW w:w="637" w:type="dxa"/>
          </w:tcPr>
          <w:p w14:paraId="4AD95A02" w14:textId="77777777" w:rsidR="00F2777D" w:rsidRPr="00481E35" w:rsidRDefault="00F2777D" w:rsidP="00F2777D">
            <w:pPr>
              <w:rPr>
                <w:rFonts w:asciiTheme="majorHAnsi" w:eastAsiaTheme="majorEastAsia" w:hAnsiTheme="majorHAnsi" w:cstheme="majorBidi"/>
                <w:b/>
                <w:color w:val="000000" w:themeColor="text1"/>
                <w:szCs w:val="24"/>
              </w:rPr>
            </w:pPr>
          </w:p>
        </w:tc>
        <w:tc>
          <w:tcPr>
            <w:tcW w:w="8573" w:type="dxa"/>
          </w:tcPr>
          <w:p w14:paraId="0F5EE109" w14:textId="3FFD4187" w:rsidR="00F2777D" w:rsidRPr="0024162B" w:rsidRDefault="00F2777D" w:rsidP="00F2777D">
            <w:pPr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</w:pPr>
            <w:r w:rsidRPr="0024162B"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  <w:t>Verv</w:t>
            </w:r>
          </w:p>
        </w:tc>
      </w:tr>
      <w:tr w:rsidR="00F2777D" w:rsidRPr="00481E35" w14:paraId="358484C6" w14:textId="77777777" w:rsidTr="00F2777D">
        <w:tc>
          <w:tcPr>
            <w:tcW w:w="637" w:type="dxa"/>
          </w:tcPr>
          <w:p w14:paraId="0373615F" w14:textId="77777777" w:rsidR="00F2777D" w:rsidRPr="00481E35" w:rsidRDefault="00F2777D" w:rsidP="00F2777D">
            <w:pPr>
              <w:rPr>
                <w:rFonts w:asciiTheme="majorHAnsi" w:eastAsiaTheme="majorEastAsia" w:hAnsiTheme="majorHAnsi" w:cstheme="majorBidi"/>
                <w:b/>
                <w:color w:val="000000" w:themeColor="text1"/>
                <w:szCs w:val="24"/>
              </w:rPr>
            </w:pPr>
          </w:p>
        </w:tc>
        <w:tc>
          <w:tcPr>
            <w:tcW w:w="8573" w:type="dxa"/>
          </w:tcPr>
          <w:p w14:paraId="7C6B2557" w14:textId="71C7A2AB" w:rsidR="00F2777D" w:rsidRPr="0024162B" w:rsidRDefault="00F2777D" w:rsidP="00F2777D">
            <w:pPr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</w:pPr>
            <w:r w:rsidRPr="0024162B"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  <w:t>Svangerskap</w:t>
            </w:r>
          </w:p>
        </w:tc>
      </w:tr>
      <w:tr w:rsidR="00F2777D" w:rsidRPr="00481E35" w14:paraId="04F8049D" w14:textId="77777777" w:rsidTr="00F2777D">
        <w:tc>
          <w:tcPr>
            <w:tcW w:w="637" w:type="dxa"/>
          </w:tcPr>
          <w:p w14:paraId="37E677AC" w14:textId="77777777" w:rsidR="00F2777D" w:rsidRPr="00481E35" w:rsidRDefault="00F2777D" w:rsidP="00F2777D">
            <w:pPr>
              <w:rPr>
                <w:rFonts w:asciiTheme="majorHAnsi" w:eastAsiaTheme="majorEastAsia" w:hAnsiTheme="majorHAnsi" w:cstheme="majorBidi"/>
                <w:b/>
                <w:color w:val="000000" w:themeColor="text1"/>
                <w:szCs w:val="24"/>
              </w:rPr>
            </w:pPr>
          </w:p>
        </w:tc>
        <w:tc>
          <w:tcPr>
            <w:tcW w:w="8573" w:type="dxa"/>
          </w:tcPr>
          <w:p w14:paraId="1F89CFDD" w14:textId="49BB1997" w:rsidR="00F2777D" w:rsidRPr="0024162B" w:rsidRDefault="00F2777D" w:rsidP="00F2777D">
            <w:pPr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</w:pPr>
            <w:r w:rsidRPr="0024162B"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  <w:t>Omsorg barn/adopsjon</w:t>
            </w:r>
          </w:p>
        </w:tc>
      </w:tr>
      <w:tr w:rsidR="00F2777D" w:rsidRPr="00481E35" w14:paraId="3CDE0B01" w14:textId="77777777" w:rsidTr="00F2777D">
        <w:tc>
          <w:tcPr>
            <w:tcW w:w="637" w:type="dxa"/>
          </w:tcPr>
          <w:p w14:paraId="39D5BEC5" w14:textId="77777777" w:rsidR="00F2777D" w:rsidRPr="00481E35" w:rsidRDefault="00F2777D" w:rsidP="002311B1">
            <w:pPr>
              <w:rPr>
                <w:rFonts w:asciiTheme="majorHAnsi" w:eastAsiaTheme="majorEastAsia" w:hAnsiTheme="majorHAnsi" w:cstheme="majorBidi"/>
                <w:b/>
                <w:color w:val="000000" w:themeColor="text1"/>
                <w:szCs w:val="24"/>
              </w:rPr>
            </w:pPr>
          </w:p>
        </w:tc>
        <w:tc>
          <w:tcPr>
            <w:tcW w:w="8573" w:type="dxa"/>
          </w:tcPr>
          <w:p w14:paraId="58046D32" w14:textId="56203C19" w:rsidR="00F2777D" w:rsidRPr="0024162B" w:rsidRDefault="00F2777D" w:rsidP="002311B1">
            <w:pPr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</w:pPr>
            <w:r w:rsidRPr="0024162B">
              <w:rPr>
                <w:rFonts w:asciiTheme="majorHAnsi" w:eastAsiaTheme="majorEastAsia" w:hAnsiTheme="majorHAnsi" w:cstheme="majorBidi"/>
                <w:bCs/>
                <w:color w:val="000000" w:themeColor="text1"/>
                <w:szCs w:val="24"/>
              </w:rPr>
              <w:t>Annen særlig grunn</w:t>
            </w:r>
          </w:p>
        </w:tc>
      </w:tr>
    </w:tbl>
    <w:p w14:paraId="68A4735D" w14:textId="77777777" w:rsidR="008B62D1" w:rsidRDefault="008B62D1" w:rsidP="00F2777D">
      <w:pPr>
        <w:rPr>
          <w:rFonts w:asciiTheme="majorHAnsi" w:eastAsiaTheme="majorEastAsia" w:hAnsiTheme="majorHAnsi" w:cstheme="majorBidi"/>
          <w:b/>
          <w:color w:val="000000" w:themeColor="text1"/>
          <w:sz w:val="28"/>
          <w:szCs w:val="32"/>
        </w:rPr>
      </w:pPr>
    </w:p>
    <w:p w14:paraId="48DAA957" w14:textId="548B2FBB" w:rsidR="00DB5E30" w:rsidRPr="008D122B" w:rsidRDefault="000A74F3" w:rsidP="00F2777D">
      <w:pPr>
        <w:rPr>
          <w:rFonts w:asciiTheme="majorHAnsi" w:eastAsiaTheme="majorEastAsia" w:hAnsiTheme="majorHAnsi" w:cstheme="majorBidi"/>
          <w:b/>
          <w:color w:val="000000" w:themeColor="text1"/>
          <w:szCs w:val="24"/>
        </w:rPr>
      </w:pPr>
      <w:r w:rsidRPr="008D122B">
        <w:rPr>
          <w:rFonts w:asciiTheme="majorHAnsi" w:eastAsiaTheme="majorEastAsia" w:hAnsiTheme="majorHAnsi" w:cstheme="majorBidi"/>
          <w:b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573A98" wp14:editId="7D1DC379">
                <wp:simplePos x="0" y="0"/>
                <wp:positionH relativeFrom="column">
                  <wp:posOffset>635</wp:posOffset>
                </wp:positionH>
                <wp:positionV relativeFrom="paragraph">
                  <wp:posOffset>414655</wp:posOffset>
                </wp:positionV>
                <wp:extent cx="5734050" cy="852805"/>
                <wp:effectExtent l="0" t="0" r="19050" b="23495"/>
                <wp:wrapSquare wrapText="bothSides"/>
                <wp:docPr id="154294009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5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1E117" w14:textId="7C635F23" w:rsidR="00605CDB" w:rsidRDefault="00605C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73A9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.05pt;margin-top:32.65pt;width:451.5pt;height:67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">
                <v:textbox>
                  <w:txbxContent>
                    <w:p w14:paraId="3AC1E117" w14:textId="7C635F23" w:rsidR="00605CDB" w:rsidRDefault="00605CDB"/>
                  </w:txbxContent>
                </v:textbox>
                <w10:wrap type="square"/>
              </v:shape>
            </w:pict>
          </mc:Fallback>
        </mc:AlternateContent>
      </w:r>
      <w:r w:rsidR="008B62D1" w:rsidRPr="008D122B">
        <w:rPr>
          <w:rFonts w:asciiTheme="majorHAnsi" w:eastAsiaTheme="majorEastAsia" w:hAnsiTheme="majorHAnsi" w:cstheme="majorBidi"/>
          <w:b/>
          <w:color w:val="000000" w:themeColor="text1"/>
          <w:szCs w:val="24"/>
        </w:rPr>
        <w:t>Forklar/utdyp</w:t>
      </w:r>
      <w:r w:rsidR="008D122B" w:rsidRPr="008D122B">
        <w:rPr>
          <w:rFonts w:asciiTheme="majorHAnsi" w:eastAsiaTheme="majorEastAsia" w:hAnsiTheme="majorHAnsi" w:cstheme="majorBidi"/>
          <w:b/>
          <w:color w:val="000000" w:themeColor="text1"/>
          <w:szCs w:val="24"/>
        </w:rPr>
        <w:t xml:space="preserve"> behovet</w:t>
      </w:r>
    </w:p>
    <w:p w14:paraId="07686F89" w14:textId="77777777" w:rsidR="00DB5E30" w:rsidRDefault="00DB5E30" w:rsidP="00F2777D">
      <w:pPr>
        <w:rPr>
          <w:rFonts w:asciiTheme="majorHAnsi" w:eastAsiaTheme="majorEastAsia" w:hAnsiTheme="majorHAnsi" w:cstheme="majorBidi"/>
          <w:b/>
          <w:color w:val="000000" w:themeColor="text1"/>
          <w:szCs w:val="24"/>
        </w:rPr>
      </w:pPr>
    </w:p>
    <w:p w14:paraId="652EA00A" w14:textId="394D0C16" w:rsidR="000A0E80" w:rsidRPr="00DB5E30" w:rsidRDefault="009222D6" w:rsidP="00F2777D">
      <w:r w:rsidRPr="73293676">
        <w:rPr>
          <w:rFonts w:asciiTheme="majorHAnsi" w:eastAsiaTheme="majorEastAsia" w:hAnsiTheme="majorHAnsi" w:cstheme="majorBidi"/>
          <w:b/>
          <w:color w:val="000000" w:themeColor="text1"/>
        </w:rPr>
        <w:t>Permisjonens lengde</w:t>
      </w:r>
      <w:r w:rsidR="00DB5E30" w:rsidRPr="73293676">
        <w:rPr>
          <w:rFonts w:asciiTheme="majorHAnsi" w:eastAsiaTheme="majorEastAsia" w:hAnsiTheme="majorHAnsi" w:cstheme="majorBidi"/>
          <w:b/>
          <w:bCs/>
          <w:color w:val="000000" w:themeColor="text1"/>
        </w:rPr>
        <w:t>:</w:t>
      </w:r>
    </w:p>
    <w:p w14:paraId="4212823F" w14:textId="5385E116" w:rsidR="00E84A32" w:rsidRPr="00ED78B2" w:rsidRDefault="00E84A32" w:rsidP="00F2777D">
      <w:pPr>
        <w:rPr>
          <w:rFonts w:asciiTheme="majorHAnsi" w:eastAsiaTheme="majorEastAsia" w:hAnsiTheme="majorHAnsi" w:cstheme="majorBidi"/>
          <w:bCs/>
          <w:color w:val="000000" w:themeColor="text1"/>
          <w:szCs w:val="24"/>
        </w:rPr>
      </w:pPr>
      <w:r w:rsidRP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Du må legge ved dokumentasjon som for eksempel legeerklæring, innkalling til militærtjeneste eller lignende.</w:t>
      </w:r>
      <w:r w:rsidR="000E2DF4" w:rsidRP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 xml:space="preserve"> </w:t>
      </w:r>
      <w:r w:rsidR="00ED78B2" w:rsidRP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 xml:space="preserve">Ved spørsmål </w:t>
      </w:r>
      <w:proofErr w:type="gramStart"/>
      <w:r w:rsid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vedrørende</w:t>
      </w:r>
      <w:proofErr w:type="gramEnd"/>
      <w:r w:rsid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 xml:space="preserve"> </w:t>
      </w:r>
      <w:r w:rsidR="00ED78B2" w:rsidRP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dokumentasjon, ta kontakt med fagskolen</w:t>
      </w:r>
      <w:r w:rsid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.</w:t>
      </w:r>
      <w:r w:rsidR="00ED78B2" w:rsidRPr="00ED78B2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 xml:space="preserve"> </w:t>
      </w:r>
    </w:p>
    <w:p w14:paraId="165BA672" w14:textId="77777777" w:rsidR="0024162B" w:rsidRDefault="00D7533E" w:rsidP="00D12A5E">
      <w:pPr>
        <w:spacing w:after="0"/>
        <w:rPr>
          <w:rFonts w:asciiTheme="majorHAnsi" w:eastAsiaTheme="majorEastAsia" w:hAnsiTheme="majorHAnsi" w:cstheme="majorBidi"/>
          <w:color w:val="000000" w:themeColor="text1"/>
        </w:rPr>
      </w:pPr>
      <w:r w:rsidRPr="52F96E8E">
        <w:rPr>
          <w:rFonts w:asciiTheme="majorHAnsi" w:eastAsiaTheme="majorEastAsia" w:hAnsiTheme="majorHAnsi" w:cstheme="majorBidi"/>
          <w:color w:val="000000" w:themeColor="text1"/>
        </w:rPr>
        <w:t>Søknad s</w:t>
      </w:r>
      <w:r w:rsidR="00E84A32" w:rsidRPr="52F96E8E">
        <w:rPr>
          <w:rFonts w:asciiTheme="majorHAnsi" w:eastAsiaTheme="majorEastAsia" w:hAnsiTheme="majorHAnsi" w:cstheme="majorBidi"/>
          <w:color w:val="000000" w:themeColor="text1"/>
        </w:rPr>
        <w:t xml:space="preserve">endes per post til </w:t>
      </w:r>
    </w:p>
    <w:p w14:paraId="303E079F" w14:textId="77777777" w:rsidR="0024162B" w:rsidRDefault="00AD068E" w:rsidP="00D12A5E">
      <w:pPr>
        <w:spacing w:after="0"/>
        <w:rPr>
          <w:rFonts w:asciiTheme="majorHAnsi" w:eastAsiaTheme="majorEastAsia" w:hAnsiTheme="majorHAnsi" w:cstheme="majorBidi"/>
          <w:color w:val="000000" w:themeColor="text1"/>
        </w:rPr>
      </w:pPr>
      <w:r w:rsidRPr="52F96E8E">
        <w:rPr>
          <w:rFonts w:asciiTheme="majorHAnsi" w:eastAsiaTheme="majorEastAsia" w:hAnsiTheme="majorHAnsi" w:cstheme="majorBidi"/>
          <w:color w:val="000000" w:themeColor="text1"/>
        </w:rPr>
        <w:t>Fagskolen Aldring og helse</w:t>
      </w:r>
      <w:r w:rsidR="00160172" w:rsidRPr="52F96E8E">
        <w:rPr>
          <w:rFonts w:asciiTheme="majorHAnsi" w:eastAsiaTheme="majorEastAsia" w:hAnsiTheme="majorHAnsi" w:cstheme="majorBidi"/>
          <w:color w:val="000000" w:themeColor="text1"/>
        </w:rPr>
        <w:t xml:space="preserve">, </w:t>
      </w:r>
    </w:p>
    <w:p w14:paraId="4951B3AD" w14:textId="77777777" w:rsidR="0024162B" w:rsidRDefault="00160172" w:rsidP="00D12A5E">
      <w:pPr>
        <w:spacing w:after="0"/>
        <w:rPr>
          <w:rFonts w:asciiTheme="majorHAnsi" w:eastAsiaTheme="majorEastAsia" w:hAnsiTheme="majorHAnsi" w:cstheme="majorBidi"/>
          <w:color w:val="000000" w:themeColor="text1"/>
        </w:rPr>
      </w:pPr>
      <w:r w:rsidRPr="52F96E8E">
        <w:rPr>
          <w:rFonts w:asciiTheme="majorHAnsi" w:eastAsiaTheme="majorEastAsia" w:hAnsiTheme="majorHAnsi" w:cstheme="majorBidi"/>
          <w:color w:val="000000" w:themeColor="text1"/>
        </w:rPr>
        <w:t xml:space="preserve">Postboks </w:t>
      </w:r>
      <w:r w:rsidR="005F7CD9" w:rsidRPr="52F96E8E">
        <w:rPr>
          <w:rFonts w:asciiTheme="majorHAnsi" w:eastAsiaTheme="majorEastAsia" w:hAnsiTheme="majorHAnsi" w:cstheme="majorBidi"/>
          <w:color w:val="000000" w:themeColor="text1"/>
        </w:rPr>
        <w:t xml:space="preserve">2136, </w:t>
      </w:r>
    </w:p>
    <w:p w14:paraId="34B6747A" w14:textId="56B71948" w:rsidR="00D12A5E" w:rsidRDefault="005F7CD9" w:rsidP="00D12A5E">
      <w:pPr>
        <w:spacing w:after="0"/>
        <w:rPr>
          <w:rFonts w:asciiTheme="majorHAnsi" w:eastAsiaTheme="majorEastAsia" w:hAnsiTheme="majorHAnsi" w:cstheme="majorBidi"/>
          <w:color w:val="000000" w:themeColor="text1"/>
        </w:rPr>
      </w:pPr>
      <w:r w:rsidRPr="52F96E8E">
        <w:rPr>
          <w:rFonts w:asciiTheme="majorHAnsi" w:eastAsiaTheme="majorEastAsia" w:hAnsiTheme="majorHAnsi" w:cstheme="majorBidi"/>
          <w:color w:val="000000" w:themeColor="text1"/>
        </w:rPr>
        <w:t>3103 Tønsberg</w:t>
      </w:r>
      <w:r w:rsidR="00E84A32" w:rsidRPr="52F96E8E">
        <w:rPr>
          <w:rFonts w:asciiTheme="majorHAnsi" w:eastAsiaTheme="majorEastAsia" w:hAnsiTheme="majorHAnsi" w:cstheme="majorBidi"/>
          <w:color w:val="000000" w:themeColor="text1"/>
        </w:rPr>
        <w:t>.</w:t>
      </w:r>
      <w:r w:rsidR="00DB5E30" w:rsidRPr="52F96E8E">
        <w:rPr>
          <w:rFonts w:asciiTheme="majorHAnsi" w:eastAsiaTheme="majorEastAsia" w:hAnsiTheme="majorHAnsi" w:cstheme="majorBidi"/>
          <w:color w:val="000000" w:themeColor="text1"/>
        </w:rPr>
        <w:t xml:space="preserve"> </w:t>
      </w:r>
    </w:p>
    <w:p w14:paraId="4F048051" w14:textId="08300181" w:rsidR="00947D44" w:rsidRPr="00481E35" w:rsidRDefault="00E84A32" w:rsidP="00D12A5E">
      <w:pPr>
        <w:spacing w:after="0"/>
        <w:rPr>
          <w:rFonts w:asciiTheme="majorHAnsi" w:eastAsiaTheme="majorEastAsia" w:hAnsiTheme="majorHAnsi" w:cstheme="majorBidi"/>
          <w:bCs/>
          <w:color w:val="000000" w:themeColor="text1"/>
          <w:szCs w:val="24"/>
        </w:rPr>
      </w:pPr>
      <w:r w:rsidRPr="00481E35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Ikke send søknaden digitalt dersom de</w:t>
      </w:r>
      <w:r w:rsidR="00DB5E30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 xml:space="preserve">n </w:t>
      </w:r>
      <w:r w:rsidRPr="00481E35">
        <w:rPr>
          <w:rFonts w:asciiTheme="majorHAnsi" w:eastAsiaTheme="majorEastAsia" w:hAnsiTheme="majorHAnsi" w:cstheme="majorBidi"/>
          <w:bCs/>
          <w:color w:val="000000" w:themeColor="text1"/>
          <w:szCs w:val="24"/>
        </w:rPr>
        <w:t>inneholder personopplysninger.</w:t>
      </w:r>
    </w:p>
    <w:sectPr w:rsidR="00947D44" w:rsidRPr="00481E35" w:rsidSect="000A0E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9B55" w14:textId="77777777" w:rsidR="00D63865" w:rsidRDefault="00D63865" w:rsidP="009E62C4">
      <w:pPr>
        <w:spacing w:after="0" w:line="240" w:lineRule="auto"/>
      </w:pPr>
      <w:r>
        <w:separator/>
      </w:r>
    </w:p>
    <w:p w14:paraId="02D4ECB1" w14:textId="77777777" w:rsidR="00D63865" w:rsidRDefault="00D63865"/>
  </w:endnote>
  <w:endnote w:type="continuationSeparator" w:id="0">
    <w:p w14:paraId="48723A2D" w14:textId="77777777" w:rsidR="00D63865" w:rsidRDefault="00D63865" w:rsidP="009E62C4">
      <w:pPr>
        <w:spacing w:after="0" w:line="240" w:lineRule="auto"/>
      </w:pPr>
      <w:r>
        <w:continuationSeparator/>
      </w:r>
    </w:p>
    <w:p w14:paraId="612EB20D" w14:textId="77777777" w:rsidR="00D63865" w:rsidRDefault="00D63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42F6F" w14:textId="77777777" w:rsidR="00C77935" w:rsidRDefault="00C77935">
    <w:pPr>
      <w:pStyle w:val="Bunntekst"/>
    </w:pPr>
  </w:p>
  <w:p w14:paraId="735C7ED3" w14:textId="77777777" w:rsidR="00930DE2" w:rsidRDefault="00930D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CAAF" w14:textId="77777777" w:rsidR="00661A04" w:rsidRPr="00180751" w:rsidRDefault="003D473C" w:rsidP="00180751">
    <w:pPr>
      <w:pStyle w:val="Bunntekst"/>
      <w:jc w:val="center"/>
      <w:rPr>
        <w:sz w:val="24"/>
        <w:szCs w:val="24"/>
      </w:rPr>
    </w:pPr>
    <w:r>
      <w:rPr>
        <w:noProof/>
        <w:sz w:val="24"/>
        <w:szCs w:val="24"/>
        <w:lang w:eastAsia="nb-NO"/>
      </w:rPr>
      <w:drawing>
        <wp:anchor distT="0" distB="0" distL="114300" distR="114300" simplePos="0" relativeHeight="251658240" behindDoc="1" locked="0" layoutInCell="1" allowOverlap="1" wp14:anchorId="5C597EF2" wp14:editId="7067E9BF">
          <wp:simplePos x="0" y="0"/>
          <wp:positionH relativeFrom="page">
            <wp:align>center</wp:align>
          </wp:positionH>
          <wp:positionV relativeFrom="page">
            <wp:posOffset>9868535</wp:posOffset>
          </wp:positionV>
          <wp:extent cx="327600" cy="237600"/>
          <wp:effectExtent l="0" t="0" r="0" b="0"/>
          <wp:wrapNone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VAFFE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600" cy="2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3882" w:rsidRPr="00180751">
      <w:rPr>
        <w:sz w:val="24"/>
        <w:szCs w:val="24"/>
      </w:rPr>
      <w:t>-</w:t>
    </w:r>
    <w:r w:rsidR="00D63882" w:rsidRPr="00180751">
      <w:rPr>
        <w:sz w:val="24"/>
        <w:szCs w:val="24"/>
      </w:rPr>
      <w:fldChar w:fldCharType="begin"/>
    </w:r>
    <w:r w:rsidR="00D63882" w:rsidRPr="00180751">
      <w:rPr>
        <w:sz w:val="24"/>
        <w:szCs w:val="24"/>
      </w:rPr>
      <w:instrText xml:space="preserve"> PAGE  \* Arabic  \* MERGEFORMAT </w:instrText>
    </w:r>
    <w:r w:rsidR="00D63882" w:rsidRPr="00180751">
      <w:rPr>
        <w:sz w:val="24"/>
        <w:szCs w:val="24"/>
      </w:rPr>
      <w:fldChar w:fldCharType="separate"/>
    </w:r>
    <w:r w:rsidR="00E8362E">
      <w:rPr>
        <w:noProof/>
        <w:sz w:val="24"/>
        <w:szCs w:val="24"/>
      </w:rPr>
      <w:t>2</w:t>
    </w:r>
    <w:r w:rsidR="00D63882" w:rsidRPr="00180751">
      <w:rPr>
        <w:sz w:val="24"/>
        <w:szCs w:val="24"/>
      </w:rPr>
      <w:fldChar w:fldCharType="end"/>
    </w:r>
    <w:r w:rsidR="00D63882" w:rsidRPr="00180751">
      <w:rPr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CB6B" w14:textId="77777777" w:rsidR="00D63865" w:rsidRDefault="00D63865" w:rsidP="009E62C4">
      <w:pPr>
        <w:spacing w:after="0" w:line="240" w:lineRule="auto"/>
      </w:pPr>
      <w:bookmarkStart w:id="0" w:name="_Hlk479154858"/>
      <w:bookmarkEnd w:id="0"/>
      <w:r>
        <w:separator/>
      </w:r>
    </w:p>
    <w:p w14:paraId="1F4B9EA4" w14:textId="77777777" w:rsidR="00D63865" w:rsidRDefault="00D63865"/>
  </w:footnote>
  <w:footnote w:type="continuationSeparator" w:id="0">
    <w:p w14:paraId="4A1CED41" w14:textId="77777777" w:rsidR="00D63865" w:rsidRDefault="00D63865" w:rsidP="009E62C4">
      <w:pPr>
        <w:spacing w:after="0" w:line="240" w:lineRule="auto"/>
      </w:pPr>
      <w:r>
        <w:continuationSeparator/>
      </w:r>
    </w:p>
    <w:p w14:paraId="52C6BBD7" w14:textId="77777777" w:rsidR="00D63865" w:rsidRDefault="00D638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2521" w14:textId="77777777" w:rsidR="00C77935" w:rsidRDefault="00C77935">
    <w:pPr>
      <w:pStyle w:val="Topptekst"/>
    </w:pPr>
  </w:p>
  <w:p w14:paraId="08823616" w14:textId="77777777" w:rsidR="00930DE2" w:rsidRDefault="00930D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9992A" w14:textId="77777777" w:rsidR="00C77935" w:rsidRDefault="00C77935">
    <w:pPr>
      <w:pStyle w:val="Topptekst"/>
    </w:pPr>
  </w:p>
  <w:p w14:paraId="2A25D97E" w14:textId="77777777" w:rsidR="00930DE2" w:rsidRDefault="00930D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AFB2" w14:textId="525017D8" w:rsidR="009E62C4" w:rsidRDefault="00623E8E">
    <w:pPr>
      <w:pStyle w:val="Topptekst"/>
    </w:pPr>
    <w:r>
      <w:rPr>
        <w:noProof/>
      </w:rPr>
      <w:drawing>
        <wp:inline distT="0" distB="0" distL="0" distR="0" wp14:anchorId="65AF9375" wp14:editId="482DF8F4">
          <wp:extent cx="2397600" cy="640800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76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9C622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E1D2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272E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D8240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84DF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6EB4B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A984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660D2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B8973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86CD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A91697"/>
    <w:multiLevelType w:val="hybridMultilevel"/>
    <w:tmpl w:val="9EB654BC"/>
    <w:lvl w:ilvl="0" w:tplc="E17C12E8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4C7D9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F233AE8"/>
    <w:multiLevelType w:val="hybridMultilevel"/>
    <w:tmpl w:val="E3D0344A"/>
    <w:lvl w:ilvl="0" w:tplc="308E3C0C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16CA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741672"/>
    <w:multiLevelType w:val="hybridMultilevel"/>
    <w:tmpl w:val="D63C47B4"/>
    <w:lvl w:ilvl="0" w:tplc="A6EC17C2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C645D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7932786">
    <w:abstractNumId w:val="13"/>
  </w:num>
  <w:num w:numId="2" w16cid:durableId="1687294323">
    <w:abstractNumId w:val="15"/>
  </w:num>
  <w:num w:numId="3" w16cid:durableId="317536256">
    <w:abstractNumId w:val="11"/>
  </w:num>
  <w:num w:numId="4" w16cid:durableId="344289633">
    <w:abstractNumId w:val="8"/>
  </w:num>
  <w:num w:numId="5" w16cid:durableId="318000429">
    <w:abstractNumId w:val="3"/>
  </w:num>
  <w:num w:numId="6" w16cid:durableId="245308804">
    <w:abstractNumId w:val="2"/>
  </w:num>
  <w:num w:numId="7" w16cid:durableId="734012708">
    <w:abstractNumId w:val="1"/>
  </w:num>
  <w:num w:numId="8" w16cid:durableId="30766902">
    <w:abstractNumId w:val="0"/>
  </w:num>
  <w:num w:numId="9" w16cid:durableId="1640912172">
    <w:abstractNumId w:val="9"/>
  </w:num>
  <w:num w:numId="10" w16cid:durableId="686752604">
    <w:abstractNumId w:val="7"/>
  </w:num>
  <w:num w:numId="11" w16cid:durableId="7875195">
    <w:abstractNumId w:val="6"/>
  </w:num>
  <w:num w:numId="12" w16cid:durableId="2098944825">
    <w:abstractNumId w:val="5"/>
  </w:num>
  <w:num w:numId="13" w16cid:durableId="6447749">
    <w:abstractNumId w:val="4"/>
  </w:num>
  <w:num w:numId="14" w16cid:durableId="1831024364">
    <w:abstractNumId w:val="12"/>
  </w:num>
  <w:num w:numId="15" w16cid:durableId="2062485655">
    <w:abstractNumId w:val="14"/>
  </w:num>
  <w:num w:numId="16" w16cid:durableId="1436054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B01"/>
    <w:rsid w:val="00005AB3"/>
    <w:rsid w:val="00005D8A"/>
    <w:rsid w:val="00023B19"/>
    <w:rsid w:val="00037A3A"/>
    <w:rsid w:val="000514A1"/>
    <w:rsid w:val="00053270"/>
    <w:rsid w:val="0005346E"/>
    <w:rsid w:val="00060D67"/>
    <w:rsid w:val="00062681"/>
    <w:rsid w:val="00064103"/>
    <w:rsid w:val="00065355"/>
    <w:rsid w:val="00082A3E"/>
    <w:rsid w:val="00091305"/>
    <w:rsid w:val="0009243B"/>
    <w:rsid w:val="000A0E80"/>
    <w:rsid w:val="000A74F3"/>
    <w:rsid w:val="000D03B1"/>
    <w:rsid w:val="000E2DF4"/>
    <w:rsid w:val="000F251D"/>
    <w:rsid w:val="00104837"/>
    <w:rsid w:val="00114A6B"/>
    <w:rsid w:val="001249FC"/>
    <w:rsid w:val="00131229"/>
    <w:rsid w:val="00140AE8"/>
    <w:rsid w:val="001424D1"/>
    <w:rsid w:val="00143113"/>
    <w:rsid w:val="00143BEE"/>
    <w:rsid w:val="00156965"/>
    <w:rsid w:val="00160172"/>
    <w:rsid w:val="00163A8C"/>
    <w:rsid w:val="0016518E"/>
    <w:rsid w:val="001651CA"/>
    <w:rsid w:val="00166A74"/>
    <w:rsid w:val="00175A20"/>
    <w:rsid w:val="00180751"/>
    <w:rsid w:val="00184991"/>
    <w:rsid w:val="00195766"/>
    <w:rsid w:val="001A43D5"/>
    <w:rsid w:val="001A7178"/>
    <w:rsid w:val="001B5471"/>
    <w:rsid w:val="001C24DC"/>
    <w:rsid w:val="001C2A84"/>
    <w:rsid w:val="001E7D82"/>
    <w:rsid w:val="00201E42"/>
    <w:rsid w:val="00203BFF"/>
    <w:rsid w:val="00204EDF"/>
    <w:rsid w:val="00214123"/>
    <w:rsid w:val="002258ED"/>
    <w:rsid w:val="00226F40"/>
    <w:rsid w:val="002311B1"/>
    <w:rsid w:val="0024162B"/>
    <w:rsid w:val="00244A8D"/>
    <w:rsid w:val="00250CCE"/>
    <w:rsid w:val="002513EE"/>
    <w:rsid w:val="002743CA"/>
    <w:rsid w:val="0027440A"/>
    <w:rsid w:val="00281E2F"/>
    <w:rsid w:val="0028263F"/>
    <w:rsid w:val="00284BE7"/>
    <w:rsid w:val="002B3F93"/>
    <w:rsid w:val="002D2F32"/>
    <w:rsid w:val="002D3615"/>
    <w:rsid w:val="002F3D94"/>
    <w:rsid w:val="003139A4"/>
    <w:rsid w:val="00335573"/>
    <w:rsid w:val="003367DD"/>
    <w:rsid w:val="00355AA0"/>
    <w:rsid w:val="0036174D"/>
    <w:rsid w:val="003702E3"/>
    <w:rsid w:val="00370854"/>
    <w:rsid w:val="003751F6"/>
    <w:rsid w:val="0037584C"/>
    <w:rsid w:val="00390CE2"/>
    <w:rsid w:val="003C311D"/>
    <w:rsid w:val="003D473C"/>
    <w:rsid w:val="003D49CF"/>
    <w:rsid w:val="00412357"/>
    <w:rsid w:val="00417791"/>
    <w:rsid w:val="00430B01"/>
    <w:rsid w:val="00437F19"/>
    <w:rsid w:val="00481E35"/>
    <w:rsid w:val="00491C3C"/>
    <w:rsid w:val="00491F69"/>
    <w:rsid w:val="004A149B"/>
    <w:rsid w:val="004A19E1"/>
    <w:rsid w:val="004A48ED"/>
    <w:rsid w:val="004F2D54"/>
    <w:rsid w:val="005031ED"/>
    <w:rsid w:val="00511CB8"/>
    <w:rsid w:val="005253BD"/>
    <w:rsid w:val="00525FF3"/>
    <w:rsid w:val="005432DF"/>
    <w:rsid w:val="005478A6"/>
    <w:rsid w:val="00551FA0"/>
    <w:rsid w:val="00575AFA"/>
    <w:rsid w:val="005760D8"/>
    <w:rsid w:val="005943C1"/>
    <w:rsid w:val="005965F0"/>
    <w:rsid w:val="005A2563"/>
    <w:rsid w:val="005E1E42"/>
    <w:rsid w:val="005F31F7"/>
    <w:rsid w:val="005F7CD9"/>
    <w:rsid w:val="00605CDB"/>
    <w:rsid w:val="00615208"/>
    <w:rsid w:val="00621C08"/>
    <w:rsid w:val="00623E8E"/>
    <w:rsid w:val="00654C8C"/>
    <w:rsid w:val="006601D4"/>
    <w:rsid w:val="00661A04"/>
    <w:rsid w:val="006857CE"/>
    <w:rsid w:val="00685809"/>
    <w:rsid w:val="00687597"/>
    <w:rsid w:val="006A0AB2"/>
    <w:rsid w:val="006B581A"/>
    <w:rsid w:val="006D4E35"/>
    <w:rsid w:val="006D7A10"/>
    <w:rsid w:val="006F31B8"/>
    <w:rsid w:val="00722281"/>
    <w:rsid w:val="007265A4"/>
    <w:rsid w:val="00757989"/>
    <w:rsid w:val="00774E85"/>
    <w:rsid w:val="00777AB2"/>
    <w:rsid w:val="00782353"/>
    <w:rsid w:val="00785572"/>
    <w:rsid w:val="00796011"/>
    <w:rsid w:val="007966F4"/>
    <w:rsid w:val="00797566"/>
    <w:rsid w:val="007A42B5"/>
    <w:rsid w:val="007B15F4"/>
    <w:rsid w:val="007B2D9C"/>
    <w:rsid w:val="007B7E7B"/>
    <w:rsid w:val="007D5865"/>
    <w:rsid w:val="007E5CF2"/>
    <w:rsid w:val="00806EFE"/>
    <w:rsid w:val="00812CED"/>
    <w:rsid w:val="00831B0C"/>
    <w:rsid w:val="0087059A"/>
    <w:rsid w:val="00871417"/>
    <w:rsid w:val="00881F24"/>
    <w:rsid w:val="008868B7"/>
    <w:rsid w:val="008B1305"/>
    <w:rsid w:val="008B1465"/>
    <w:rsid w:val="008B243C"/>
    <w:rsid w:val="008B62D1"/>
    <w:rsid w:val="008C2E28"/>
    <w:rsid w:val="008C3AE3"/>
    <w:rsid w:val="008C71F0"/>
    <w:rsid w:val="008D122B"/>
    <w:rsid w:val="008F7583"/>
    <w:rsid w:val="008F76D3"/>
    <w:rsid w:val="00917535"/>
    <w:rsid w:val="009222D6"/>
    <w:rsid w:val="00924646"/>
    <w:rsid w:val="00930C71"/>
    <w:rsid w:val="00930DE2"/>
    <w:rsid w:val="009321B2"/>
    <w:rsid w:val="009355D7"/>
    <w:rsid w:val="00947D44"/>
    <w:rsid w:val="009529B9"/>
    <w:rsid w:val="0097633E"/>
    <w:rsid w:val="00980922"/>
    <w:rsid w:val="009A2820"/>
    <w:rsid w:val="009B1D24"/>
    <w:rsid w:val="009B2ED7"/>
    <w:rsid w:val="009C4DDD"/>
    <w:rsid w:val="009D7ECE"/>
    <w:rsid w:val="009E2E2C"/>
    <w:rsid w:val="009E62C4"/>
    <w:rsid w:val="009F2287"/>
    <w:rsid w:val="009F2625"/>
    <w:rsid w:val="009F4210"/>
    <w:rsid w:val="00A0427E"/>
    <w:rsid w:val="00A10FF7"/>
    <w:rsid w:val="00A16190"/>
    <w:rsid w:val="00A17059"/>
    <w:rsid w:val="00A23058"/>
    <w:rsid w:val="00A30E06"/>
    <w:rsid w:val="00A40007"/>
    <w:rsid w:val="00A437C9"/>
    <w:rsid w:val="00A76E8B"/>
    <w:rsid w:val="00AA46D2"/>
    <w:rsid w:val="00AA6B9A"/>
    <w:rsid w:val="00AB045A"/>
    <w:rsid w:val="00AB4D15"/>
    <w:rsid w:val="00AD068E"/>
    <w:rsid w:val="00AE25D2"/>
    <w:rsid w:val="00B0386E"/>
    <w:rsid w:val="00B233DA"/>
    <w:rsid w:val="00B35061"/>
    <w:rsid w:val="00B512A9"/>
    <w:rsid w:val="00B728BB"/>
    <w:rsid w:val="00B76388"/>
    <w:rsid w:val="00B80348"/>
    <w:rsid w:val="00B9070E"/>
    <w:rsid w:val="00B91C5A"/>
    <w:rsid w:val="00B927DF"/>
    <w:rsid w:val="00B92887"/>
    <w:rsid w:val="00B95458"/>
    <w:rsid w:val="00B977D4"/>
    <w:rsid w:val="00BE0C30"/>
    <w:rsid w:val="00BE208B"/>
    <w:rsid w:val="00BE5D7F"/>
    <w:rsid w:val="00C05779"/>
    <w:rsid w:val="00C06DC7"/>
    <w:rsid w:val="00C11E97"/>
    <w:rsid w:val="00C310AE"/>
    <w:rsid w:val="00C33B8D"/>
    <w:rsid w:val="00C359B6"/>
    <w:rsid w:val="00C431EA"/>
    <w:rsid w:val="00C47878"/>
    <w:rsid w:val="00C516DD"/>
    <w:rsid w:val="00C559D0"/>
    <w:rsid w:val="00C702B5"/>
    <w:rsid w:val="00C71DF5"/>
    <w:rsid w:val="00C77935"/>
    <w:rsid w:val="00C801C2"/>
    <w:rsid w:val="00C83219"/>
    <w:rsid w:val="00C94C98"/>
    <w:rsid w:val="00CA0BFC"/>
    <w:rsid w:val="00CA7F38"/>
    <w:rsid w:val="00CB3CDF"/>
    <w:rsid w:val="00CC0E37"/>
    <w:rsid w:val="00CC2C64"/>
    <w:rsid w:val="00CE7DEC"/>
    <w:rsid w:val="00CF6831"/>
    <w:rsid w:val="00D06670"/>
    <w:rsid w:val="00D10203"/>
    <w:rsid w:val="00D12A5E"/>
    <w:rsid w:val="00D1471B"/>
    <w:rsid w:val="00D20B64"/>
    <w:rsid w:val="00D210B9"/>
    <w:rsid w:val="00D575D8"/>
    <w:rsid w:val="00D63865"/>
    <w:rsid w:val="00D63882"/>
    <w:rsid w:val="00D7533E"/>
    <w:rsid w:val="00DA2405"/>
    <w:rsid w:val="00DB5508"/>
    <w:rsid w:val="00DB5B42"/>
    <w:rsid w:val="00DB5E30"/>
    <w:rsid w:val="00DE13EF"/>
    <w:rsid w:val="00DE4EC6"/>
    <w:rsid w:val="00DE75D7"/>
    <w:rsid w:val="00DF75B6"/>
    <w:rsid w:val="00E048B3"/>
    <w:rsid w:val="00E10C1C"/>
    <w:rsid w:val="00E11CCB"/>
    <w:rsid w:val="00E173B7"/>
    <w:rsid w:val="00E3380A"/>
    <w:rsid w:val="00E34405"/>
    <w:rsid w:val="00E45C18"/>
    <w:rsid w:val="00E47B63"/>
    <w:rsid w:val="00E8362E"/>
    <w:rsid w:val="00E84A32"/>
    <w:rsid w:val="00E92F72"/>
    <w:rsid w:val="00EA798C"/>
    <w:rsid w:val="00EC47D8"/>
    <w:rsid w:val="00ED78B2"/>
    <w:rsid w:val="00EE6B03"/>
    <w:rsid w:val="00EF5D72"/>
    <w:rsid w:val="00F25305"/>
    <w:rsid w:val="00F2777D"/>
    <w:rsid w:val="00F40D13"/>
    <w:rsid w:val="00F663EE"/>
    <w:rsid w:val="00F66534"/>
    <w:rsid w:val="00F73A5B"/>
    <w:rsid w:val="00F75052"/>
    <w:rsid w:val="00F7623E"/>
    <w:rsid w:val="00F87A10"/>
    <w:rsid w:val="00FA5E7A"/>
    <w:rsid w:val="00FA728A"/>
    <w:rsid w:val="00FD1EBC"/>
    <w:rsid w:val="00FD36B3"/>
    <w:rsid w:val="06575C9D"/>
    <w:rsid w:val="19629435"/>
    <w:rsid w:val="31E39273"/>
    <w:rsid w:val="3E8D835A"/>
    <w:rsid w:val="418F5517"/>
    <w:rsid w:val="52F96E8E"/>
    <w:rsid w:val="58E98EFA"/>
    <w:rsid w:val="7329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674254"/>
  <w15:docId w15:val="{E27809D6-55EF-42FB-B9CC-43A62013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EA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7633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04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A042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A04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A042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A042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A042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A042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A042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A0427E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A0427E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97633E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E62C4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62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62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62C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62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62C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62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62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A0427E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A0427E"/>
  </w:style>
  <w:style w:type="paragraph" w:styleId="Bildetekst">
    <w:name w:val="caption"/>
    <w:basedOn w:val="Normal"/>
    <w:next w:val="Normal"/>
    <w:uiPriority w:val="35"/>
    <w:semiHidden/>
    <w:unhideWhenUsed/>
    <w:qFormat/>
    <w:rsid w:val="00A042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A0427E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427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A0427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A0427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0427E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0427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0427E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0427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0427E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0427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0427E"/>
  </w:style>
  <w:style w:type="paragraph" w:styleId="Brdtekst2">
    <w:name w:val="Body Text 2"/>
    <w:basedOn w:val="Normal"/>
    <w:link w:val="Brdtekst2Tegn"/>
    <w:uiPriority w:val="99"/>
    <w:semiHidden/>
    <w:unhideWhenUsed/>
    <w:rsid w:val="00A0427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0427E"/>
  </w:style>
  <w:style w:type="paragraph" w:styleId="Brdtekst3">
    <w:name w:val="Body Text 3"/>
    <w:basedOn w:val="Normal"/>
    <w:link w:val="Brdtekst3Tegn"/>
    <w:uiPriority w:val="99"/>
    <w:semiHidden/>
    <w:unhideWhenUsed/>
    <w:rsid w:val="00A0427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427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0427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0427E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427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427E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C77935"/>
    <w:pPr>
      <w:tabs>
        <w:tab w:val="center" w:pos="4513"/>
        <w:tab w:val="right" w:pos="9026"/>
      </w:tabs>
      <w:spacing w:after="0" w:line="240" w:lineRule="auto"/>
    </w:pPr>
    <w:rPr>
      <w:color w:val="404040"/>
      <w:sz w:val="12"/>
    </w:rPr>
  </w:style>
  <w:style w:type="character" w:customStyle="1" w:styleId="BunntekstTegn">
    <w:name w:val="Bunntekst Tegn"/>
    <w:basedOn w:val="Standardskriftforavsnitt"/>
    <w:link w:val="Bunntekst"/>
    <w:uiPriority w:val="99"/>
    <w:rsid w:val="00C77935"/>
    <w:rPr>
      <w:color w:val="404040"/>
      <w:sz w:val="12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0427E"/>
  </w:style>
  <w:style w:type="character" w:customStyle="1" w:styleId="DatoTegn">
    <w:name w:val="Dato Tegn"/>
    <w:basedOn w:val="Standardskriftforavsnitt"/>
    <w:link w:val="Dato"/>
    <w:uiPriority w:val="99"/>
    <w:semiHidden/>
    <w:rsid w:val="00A0427E"/>
  </w:style>
  <w:style w:type="paragraph" w:styleId="Dokumentkart">
    <w:name w:val="Document Map"/>
    <w:basedOn w:val="Normal"/>
    <w:link w:val="Dokumentkar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427E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A042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042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0427E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0427E"/>
  </w:style>
  <w:style w:type="table" w:styleId="Fargerikliste">
    <w:name w:val="Colorful List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A0427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427E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0427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0427E"/>
  </w:style>
  <w:style w:type="paragraph" w:styleId="HTML-adresse">
    <w:name w:val="HTML Address"/>
    <w:basedOn w:val="Normal"/>
    <w:link w:val="HTML-adresseTegn"/>
    <w:uiPriority w:val="99"/>
    <w:semiHidden/>
    <w:unhideWhenUsed/>
    <w:rsid w:val="00A0427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0427E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A0427E"/>
  </w:style>
  <w:style w:type="character" w:styleId="HTML-definisjon">
    <w:name w:val="HTML Definition"/>
    <w:basedOn w:val="Standardskriftforavsnitt"/>
    <w:uiPriority w:val="99"/>
    <w:semiHidden/>
    <w:unhideWhenUsed/>
    <w:rsid w:val="00A0427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0427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427E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A0427E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0427E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A0427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980" w:hanging="220"/>
    </w:pPr>
  </w:style>
  <w:style w:type="paragraph" w:styleId="Ingenmellomrom">
    <w:name w:val="No Spacing"/>
    <w:uiPriority w:val="1"/>
    <w:semiHidden/>
    <w:qFormat/>
    <w:rsid w:val="00A0427E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A0427E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A0427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A0427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0427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0427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0427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0427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0427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0427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A0427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0427E"/>
  </w:style>
  <w:style w:type="paragraph" w:styleId="Kildeliste">
    <w:name w:val="table of authorities"/>
    <w:basedOn w:val="Normal"/>
    <w:next w:val="Normal"/>
    <w:uiPriority w:val="99"/>
    <w:semiHidden/>
    <w:unhideWhenUsed/>
    <w:rsid w:val="00A0427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0427E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42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42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42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427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0427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A0427E"/>
  </w:style>
  <w:style w:type="paragraph" w:styleId="Liste">
    <w:name w:val="List"/>
    <w:basedOn w:val="Normal"/>
    <w:uiPriority w:val="99"/>
    <w:semiHidden/>
    <w:unhideWhenUsed/>
    <w:rsid w:val="00A0427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A0427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0427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0427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0427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0427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A0427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0427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0427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0427E"/>
    <w:pPr>
      <w:ind w:left="1415" w:hanging="283"/>
      <w:contextualSpacing/>
    </w:pPr>
  </w:style>
  <w:style w:type="paragraph" w:styleId="Listeavsnitt">
    <w:name w:val="List Paragraph"/>
    <w:basedOn w:val="Normal"/>
    <w:uiPriority w:val="34"/>
    <w:semiHidden/>
    <w:qFormat/>
    <w:rsid w:val="00A0427E"/>
    <w:pPr>
      <w:ind w:left="720"/>
      <w:contextualSpacing/>
    </w:pPr>
  </w:style>
  <w:style w:type="table" w:customStyle="1" w:styleId="Listetabell1lys1">
    <w:name w:val="Listetabell 1 lys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1lysuthevingsfarge11">
    <w:name w:val="Listetabell 1 lys – uthevingsfarge 1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tabell1lysuthevingsfarge21">
    <w:name w:val="Listetabell 1 lys – uthevingsfarge 2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1lysuthevingsfarge31">
    <w:name w:val="Listetabell 1 lys – uthevingsfarge 3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1lysuthevingsfarge41">
    <w:name w:val="Listetabell 1 lys – uthevingsfarge 4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1lysuthevingsfarge51">
    <w:name w:val="Listetabell 1 lys – uthevingsfarge 5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ell1lysuthevingsfarge61">
    <w:name w:val="Listetabell 1 lys – uthevingsfarge 6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21">
    <w:name w:val="Listetabell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2uthevingsfarge11">
    <w:name w:val="Listetabell 2 – uthevingsfarge 1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tabell2uthevingsfarge21">
    <w:name w:val="Listetabell 2 – uthevingsfarge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2uthevingsfarge31">
    <w:name w:val="Listetabell 2 – uthevingsfarge 3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2uthevingsfarge41">
    <w:name w:val="Listetabell 2 – uthevingsfarge 4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2uthevingsfarge51">
    <w:name w:val="Listetabell 2 – uthevingsfarge 5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ell2uthevingsfarge61">
    <w:name w:val="Listetabell 2 – uthevingsfarge 6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31">
    <w:name w:val="Listetabell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ell3uthevingsfarge11">
    <w:name w:val="Listetabell 3 – uthevingsfarge 1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etabell3uthevingsfarge21">
    <w:name w:val="Listetabell 3 – uthevingsfarge 2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ell3uthevingsfarge31">
    <w:name w:val="Listetabell 3 – uthevingsfarge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ell3uthevingsfarge41">
    <w:name w:val="Listetabell 3 – uthevingsfarge 4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ell3uthevingsfarge51">
    <w:name w:val="Listetabell 3 – uthevingsfarge 5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etabell3uthevingsfarge61">
    <w:name w:val="Listetabell 3 – uthevingsfarge 6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ell41">
    <w:name w:val="Listetabell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4uthevingsfarge11">
    <w:name w:val="Listetabell 4 – uthevingsfarge 1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tabell4uthevingsfarge21">
    <w:name w:val="Listetabell 4 – uthevingsfarge 2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4uthevingsfarge31">
    <w:name w:val="Listetabell 4 – uthevingsfarge 3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4uthevingsfarge41">
    <w:name w:val="Listetabell 4 – uthevingsfarge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4uthevingsfarge51">
    <w:name w:val="Listetabell 4 – uthevingsfarge 5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ell4uthevingsfarge61">
    <w:name w:val="Listetabell 4 – uthevingsfarge 6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5mrk1">
    <w:name w:val="Listetabell 5 mørk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11">
    <w:name w:val="Listetabell 5 mørk – uthevingsfarge 1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21">
    <w:name w:val="Listetabell 5 mørk – uthevingsfarge 2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31">
    <w:name w:val="Listetabell 5 mørk – uthevingsfarge 3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41">
    <w:name w:val="Listetabell 5 mørk – uthevingsfarge 4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51">
    <w:name w:val="Listetabell 5 mørk – uthevingsfarge 5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61">
    <w:name w:val="Listetabell 5 mørk – uthevingsfarge 6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6fargerik1">
    <w:name w:val="Listetabell 6 fargerik1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6fargerikuthevingsfarge11">
    <w:name w:val="Listetabell 6 fargerik – uthevingsfarge 11"/>
    <w:basedOn w:val="Vanligtabell"/>
    <w:uiPriority w:val="51"/>
    <w:rsid w:val="00A0427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etabell6fargerikuthevingsfarge21">
    <w:name w:val="Listetabell 6 fargerik – uthevingsfarge 21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6fargerikuthevingsfarge31">
    <w:name w:val="Listetabell 6 fargerik – uthevingsfarge 31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6fargerikuthevingsfarge41">
    <w:name w:val="Listetabell 6 fargerik – uthevingsfarge 41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6fargerikuthevingsfarge51">
    <w:name w:val="Listetabell 6 fargerik – uthevingsfarge 51"/>
    <w:basedOn w:val="Vanligtabell"/>
    <w:uiPriority w:val="51"/>
    <w:rsid w:val="00A0427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ell6fargerikuthevingsfarge61">
    <w:name w:val="Listetabell 6 fargerik – uthevingsfarge 61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7fargerik1">
    <w:name w:val="Listetabell 7 fargerik1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11">
    <w:name w:val="Listetabell 7 fargerik – uthevingsfarge 11"/>
    <w:basedOn w:val="Vanligtabell"/>
    <w:uiPriority w:val="52"/>
    <w:rsid w:val="00A0427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21">
    <w:name w:val="Listetabell 7 fargerik – uthevingsfarge 21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31">
    <w:name w:val="Listetabell 7 fargerik – uthevingsfarge 31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41">
    <w:name w:val="Listetabell 7 fargerik – uthevingsfarge 41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51">
    <w:name w:val="Listetabell 7 fargerik – uthevingsfarge 51"/>
    <w:basedOn w:val="Vanligtabell"/>
    <w:uiPriority w:val="52"/>
    <w:rsid w:val="00A0427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61">
    <w:name w:val="Listetabell 7 fargerik – uthevingsfarge 61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042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A0427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A0427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04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427E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042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042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427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0427E"/>
    <w:rPr>
      <w:rFonts w:ascii="Times New Roman" w:hAnsi="Times New Roman" w:cs="Times New Roman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0427E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0427E"/>
  </w:style>
  <w:style w:type="paragraph" w:styleId="Nummerertliste">
    <w:name w:val="List Number"/>
    <w:basedOn w:val="Normal"/>
    <w:uiPriority w:val="99"/>
    <w:semiHidden/>
    <w:unhideWhenUsed/>
    <w:rsid w:val="00A0427E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0427E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0427E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0427E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0427E"/>
    <w:pPr>
      <w:numPr>
        <w:numId w:val="8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unhideWhenUsed/>
    <w:rsid w:val="00A0427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0427E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A0427E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A0427E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0427E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0427E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0427E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0427E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427E"/>
    <w:rPr>
      <w:rFonts w:ascii="Consolas" w:hAnsi="Consolas" w:cs="Consolas"/>
      <w:sz w:val="21"/>
      <w:szCs w:val="21"/>
    </w:rPr>
  </w:style>
  <w:style w:type="table" w:customStyle="1" w:styleId="Rutenettabell1lys1">
    <w:name w:val="Rutenettabell 1 lys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11">
    <w:name w:val="Rutenettabell 1 lys – uthevingsfarge 1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21">
    <w:name w:val="Rutenettabell 1 lys – uthevingsfarge 2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31">
    <w:name w:val="Rutenettabell 1 lys – uthevingsfarge 3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41">
    <w:name w:val="Rutenettabell 1 lys – uthevingsfarge 4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51">
    <w:name w:val="Rutenettabell 1 lys – uthevingsfarge 5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61">
    <w:name w:val="Rutenettabell 1 lys – uthevingsfarge 6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21">
    <w:name w:val="Rutenettabell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2uthevingsfarge11">
    <w:name w:val="Rutenettabell 2 – uthevingsfarge 1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utenettabell2uthevingsfarge21">
    <w:name w:val="Rutenettabell 2 – uthevingsfarge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2uthevingsfarge31">
    <w:name w:val="Rutenettabell 2 – uthevingsfarge 3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2uthevingsfarge41">
    <w:name w:val="Rutenettabell 2 – uthevingsfarge 4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2uthevingsfarge51">
    <w:name w:val="Rutenettabell 2 – uthevingsfarge 5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utenettabell2uthevingsfarge61">
    <w:name w:val="Rutenettabell 2 – uthevingsfarge 6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31">
    <w:name w:val="Rutenettabell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3uthevingsfarge11">
    <w:name w:val="Rutenettabell 3 – uthevingsfarge 1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Rutenettabell3uthevingsfarge21">
    <w:name w:val="Rutenettabell 3 – uthevingsfarge 2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Rutenettabell3uthevingsfarge31">
    <w:name w:val="Rutenettabell 3 – uthevingsfarge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Rutenettabell3uthevingsfarge41">
    <w:name w:val="Rutenettabell 3 – uthevingsfarge 4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Rutenettabell3uthevingsfarge51">
    <w:name w:val="Rutenettabell 3 – uthevingsfarge 5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Rutenettabell3uthevingsfarge61">
    <w:name w:val="Rutenettabell 3 – uthevingsfarge 6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Rutenettabell41">
    <w:name w:val="Rutenettabell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4uthevingsfarge11">
    <w:name w:val="Rutenettabell 4 – uthevingsfarge 1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utenettabell4uthevingsfarge21">
    <w:name w:val="Rutenettabell 4 – uthevingsfarge 2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4uthevingsfarge31">
    <w:name w:val="Rutenettabell 4 – uthevingsfarge 3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4uthevingsfarge41">
    <w:name w:val="Rutenettabell 4 – uthevingsfarge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4uthevingsfarge51">
    <w:name w:val="Rutenettabell 4 – uthevingsfarge 5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utenettabell4uthevingsfarge61">
    <w:name w:val="Rutenettabell 4 – uthevingsfarge 6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5mrk1">
    <w:name w:val="Rutenettabell 5 mørk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enettabell5mrkuthevingsfarge11">
    <w:name w:val="Rutenettabell 5 mørk – uthevingsfarge 1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Rutenettabell5mrkuthevingsfarge21">
    <w:name w:val="Rutenettabell 5 mørk – uthevingsfarge 2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Rutenettabell5mrkuthevingsfarge31">
    <w:name w:val="Rutenettabell 5 mørk – uthevingsfarge 3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Rutenettabell5mrkuthevingsfarge41">
    <w:name w:val="Rutenettabell 5 mørk – uthevingsfarge 4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Rutenettabell5mrkuthevingsfarge51">
    <w:name w:val="Rutenettabell 5 mørk – uthevingsfarge 5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Rutenettabell5mrkuthevingsfarge61">
    <w:name w:val="Rutenettabell 5 mørk – uthevingsfarge 6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Rutenettabell6fargerik1">
    <w:name w:val="Rutenettabell 6 fargerik1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6fargerikuthevingsfarge11">
    <w:name w:val="Rutenettabell 6 fargerik – uthevingsfarge 11"/>
    <w:basedOn w:val="Vanligtabell"/>
    <w:uiPriority w:val="51"/>
    <w:rsid w:val="00A0427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Rutenettabell6fargerikuthevingsfarge21">
    <w:name w:val="Rutenettabell 6 fargerik – uthevingsfarge 21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6fargerikuthevingsfarge31">
    <w:name w:val="Rutenettabell 6 fargerik – uthevingsfarge 31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6fargerikuthevingsfarge41">
    <w:name w:val="Rutenettabell 6 fargerik – uthevingsfarge 41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6fargerikuthevingsfarge51">
    <w:name w:val="Rutenettabell 6 fargerik – uthevingsfarge 51"/>
    <w:basedOn w:val="Vanligtabell"/>
    <w:uiPriority w:val="51"/>
    <w:rsid w:val="00A0427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utenettabell6fargerikuthevingsfarge61">
    <w:name w:val="Rutenettabell 6 fargerik – uthevingsfarge 61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7fargerik1">
    <w:name w:val="Rutenettabell 7 fargerik1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7fargerikuthevingsfarge11">
    <w:name w:val="Rutenettabell 7 fargerik – uthevingsfarge 11"/>
    <w:basedOn w:val="Vanligtabell"/>
    <w:uiPriority w:val="52"/>
    <w:rsid w:val="00A0427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Rutenettabell7fargerikuthevingsfarge21">
    <w:name w:val="Rutenettabell 7 fargerik – uthevingsfarge 21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Rutenettabell7fargerikuthevingsfarge31">
    <w:name w:val="Rutenettabell 7 fargerik – uthevingsfarge 31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Rutenettabell7fargerikuthevingsfarge41">
    <w:name w:val="Rutenettabell 7 fargerik – uthevingsfarge 41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Rutenettabell7fargerikuthevingsfarge51">
    <w:name w:val="Rutenettabell 7 fargerik – uthevingsfarge 51"/>
    <w:basedOn w:val="Vanligtabell"/>
    <w:uiPriority w:val="52"/>
    <w:rsid w:val="00A0427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Rutenettabell7fargerikuthevingsfarge61">
    <w:name w:val="Rutenettabell 7 fargerik – uthevingsfarge 61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A042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A0427E"/>
  </w:style>
  <w:style w:type="paragraph" w:styleId="Sitat">
    <w:name w:val="Quote"/>
    <w:basedOn w:val="Normal"/>
    <w:next w:val="Normal"/>
    <w:link w:val="SitatTegn"/>
    <w:uiPriority w:val="29"/>
    <w:semiHidden/>
    <w:qFormat/>
    <w:rsid w:val="00A042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9E62C4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427E"/>
    <w:rPr>
      <w:sz w:val="20"/>
      <w:szCs w:val="20"/>
    </w:rPr>
  </w:style>
  <w:style w:type="character" w:styleId="Sterk">
    <w:name w:val="Strong"/>
    <w:basedOn w:val="Standardskriftforavsnitt"/>
    <w:uiPriority w:val="22"/>
    <w:qFormat/>
    <w:rsid w:val="00A0427E"/>
    <w:rPr>
      <w:b/>
      <w:bCs/>
    </w:rPr>
  </w:style>
  <w:style w:type="character" w:styleId="Sterkreferanse">
    <w:name w:val="Intense Reference"/>
    <w:basedOn w:val="Standardskriftforavsnitt"/>
    <w:uiPriority w:val="32"/>
    <w:semiHidden/>
    <w:qFormat/>
    <w:rsid w:val="00A0427E"/>
    <w:rPr>
      <w:b/>
      <w:bCs/>
      <w:smallCaps/>
      <w:color w:val="4472C4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A0427E"/>
    <w:rPr>
      <w:i/>
      <w:iCs/>
      <w:color w:val="4472C4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A0427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9E62C4"/>
    <w:rPr>
      <w:i/>
      <w:iCs/>
      <w:color w:val="4472C4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0427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A0427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A0427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A042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042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042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042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042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042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042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042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042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042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042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042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042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A042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042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042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042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042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59"/>
    <w:rsid w:val="00A0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042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042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042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042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A0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semiHidden/>
    <w:qFormat/>
    <w:rsid w:val="00A04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9E6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27E"/>
  </w:style>
  <w:style w:type="paragraph" w:styleId="Underskrift">
    <w:name w:val="Signature"/>
    <w:basedOn w:val="Normal"/>
    <w:link w:val="Underskrift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0427E"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A042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9E62C4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qFormat/>
    <w:rsid w:val="00A0427E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A0427E"/>
    <w:pPr>
      <w:ind w:left="708"/>
    </w:pPr>
  </w:style>
  <w:style w:type="table" w:customStyle="1" w:styleId="Vanligtabell11">
    <w:name w:val="Vanlig tabell 11"/>
    <w:basedOn w:val="Vanligtabell"/>
    <w:uiPriority w:val="41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Emneknagg1">
    <w:name w:val="Emneknagg1"/>
    <w:basedOn w:val="Standardskriftforavsnitt"/>
    <w:uiPriority w:val="99"/>
    <w:semiHidden/>
    <w:unhideWhenUsed/>
    <w:rsid w:val="00A16190"/>
    <w:rPr>
      <w:color w:val="2B579A"/>
      <w:shd w:val="clear" w:color="auto" w:fill="E6E6E6"/>
    </w:rPr>
  </w:style>
  <w:style w:type="character" w:customStyle="1" w:styleId="Smarthyperkobling1">
    <w:name w:val="Smart hyperkobling1"/>
    <w:basedOn w:val="Standardskriftforavsnitt"/>
    <w:uiPriority w:val="99"/>
    <w:semiHidden/>
    <w:unhideWhenUsed/>
    <w:rsid w:val="00A16190"/>
    <w:rPr>
      <w:u w:val="dotted"/>
    </w:rPr>
  </w:style>
  <w:style w:type="paragraph" w:customStyle="1" w:styleId="Infotekst">
    <w:name w:val="Infotekst"/>
    <w:basedOn w:val="Normal"/>
    <w:link w:val="InfotekstTegn"/>
    <w:qFormat/>
    <w:rsid w:val="009E62C4"/>
    <w:pPr>
      <w:keepNext/>
      <w:keepLines/>
      <w:tabs>
        <w:tab w:val="left" w:pos="3510"/>
      </w:tabs>
      <w:spacing w:after="0"/>
    </w:pPr>
    <w:rPr>
      <w:sz w:val="22"/>
    </w:rPr>
  </w:style>
  <w:style w:type="character" w:customStyle="1" w:styleId="InfotekstTegn">
    <w:name w:val="Infotekst Tegn"/>
    <w:basedOn w:val="Standardskriftforavsnitt"/>
    <w:link w:val="Infotekst"/>
    <w:rsid w:val="009E62C4"/>
  </w:style>
  <w:style w:type="paragraph" w:customStyle="1" w:styleId="AldringogHelseAdresse">
    <w:name w:val="Aldring og Helse Adresse"/>
    <w:basedOn w:val="Normal"/>
    <w:autoRedefine/>
    <w:rsid w:val="00C77935"/>
    <w:pPr>
      <w:framePr w:hSpace="142" w:wrap="around" w:vAnchor="page" w:hAnchor="page" w:xAlign="center" w:y="15310"/>
      <w:tabs>
        <w:tab w:val="left" w:pos="6521"/>
      </w:tabs>
      <w:spacing w:after="0" w:line="240" w:lineRule="auto"/>
      <w:contextualSpacing/>
    </w:pPr>
    <w:rPr>
      <w:rFonts w:ascii="Arial" w:eastAsiaTheme="minorEastAsia" w:hAnsi="Arial"/>
      <w:color w:val="595959" w:themeColor="text1" w:themeTint="A6"/>
      <w:spacing w:val="4"/>
      <w:kern w:val="18"/>
      <w:sz w:val="16"/>
      <w:lang w:eastAsia="nb-NO"/>
    </w:rPr>
  </w:style>
  <w:style w:type="paragraph" w:customStyle="1" w:styleId="AldringogHelseAdresseHeader">
    <w:name w:val="Aldring og Helse AdresseHeader"/>
    <w:basedOn w:val="AldringogHelseAdresse"/>
    <w:rsid w:val="00104837"/>
    <w:pPr>
      <w:framePr w:wrap="around"/>
      <w:spacing w:after="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org.aaring\AppData\Local\Temp\4\Temp1_AldringOgHelse_Brevmaler2017.zip\Brevmal_AldringOgHelse_NorV1_&#197;pe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AD82414705343A5AA6723B0808835" ma:contentTypeVersion="3" ma:contentTypeDescription="Create a new document." ma:contentTypeScope="" ma:versionID="f0b5d882ffca76cfdcc7920f901ae025">
  <xsd:schema xmlns:xsd="http://www.w3.org/2001/XMLSchema" xmlns:xs="http://www.w3.org/2001/XMLSchema" xmlns:p="http://schemas.microsoft.com/office/2006/metadata/properties" xmlns:ns2="31438d93-1af1-4b84-93e0-adb561966233" targetNamespace="http://schemas.microsoft.com/office/2006/metadata/properties" ma:root="true" ma:fieldsID="3844e9f2ff027fefc43181166e53890c" ns2:_="">
    <xsd:import namespace="31438d93-1af1-4b84-93e0-adb561966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38d93-1af1-4b84-93e0-adb561966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9A858-2B1D-4279-992F-937DE657A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48239-E683-4F6B-A387-CF1619823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9B582E-4CCE-4971-9DFF-BBF26A3C5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28FE93-8C1C-4612-B474-A29EC76DF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38d93-1af1-4b84-93e0-adb561966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ea2815-4f0e-4727-a8b6-c46dd9f9b430}" enabled="1" method="Standard" siteId="{01baa0fe-ead0-4478-9f0a-0c7a2e34856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Brevmal_AldringOgHelse_NorV1_Åpen.dotx</Template>
  <TotalTime>189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Aldring og Helse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Bjørg Aaring</dc:creator>
  <cp:keywords/>
  <dc:description>Template by officeconsult.no</dc:description>
  <cp:lastModifiedBy>Kim Liland</cp:lastModifiedBy>
  <cp:revision>65</cp:revision>
  <dcterms:created xsi:type="dcterms:W3CDTF">2026-08-03T18:05:00Z</dcterms:created>
  <dcterms:modified xsi:type="dcterms:W3CDTF">2026-08-05T13:18:00Z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officeconsult.no</vt:lpwstr>
  </property>
  <property fmtid="{D5CDD505-2E9C-101B-9397-08002B2CF9AE}" pid="3" name="ContentTypeId">
    <vt:lpwstr>0x01010010DAD82414705343A5AA6723B0808835</vt:lpwstr>
  </property>
</Properties>
</file>